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04A29" w:rsidRDefault="00004A2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F593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952175" r:id="rId6"/>
        </w:object>
      </w:r>
    </w:p>
    <w:p w:rsidR="00004A29" w:rsidRDefault="00004A2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04A29" w:rsidRDefault="00004A2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004A29" w:rsidRDefault="00004A2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04A29" w:rsidRDefault="00004A2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04A29" w:rsidRDefault="00004A2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04A29" w:rsidRDefault="00004A2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004A29" w:rsidRDefault="00004A2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004A29" w:rsidRDefault="00004A2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004A29" w:rsidRDefault="00004A2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м. Кіцмань                                                  №_______</w:t>
      </w:r>
    </w:p>
    <w:p w:rsidR="00004A29" w:rsidRDefault="00004A29" w:rsidP="008D785D">
      <w:pPr>
        <w:rPr>
          <w:sz w:val="24"/>
          <w:lang w:val="uk-UA"/>
        </w:rPr>
      </w:pPr>
    </w:p>
    <w:p w:rsidR="00004A29" w:rsidRDefault="00004A2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004A29" w:rsidRPr="003B408E" w:rsidRDefault="00004A2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Морозу Василю Йосиповичу</w:t>
      </w:r>
    </w:p>
    <w:p w:rsidR="00004A29" w:rsidRDefault="00004A29" w:rsidP="008D785D">
      <w:pPr>
        <w:jc w:val="both"/>
        <w:rPr>
          <w:b/>
          <w:sz w:val="24"/>
          <w:szCs w:val="24"/>
          <w:lang w:val="uk-UA"/>
        </w:rPr>
      </w:pPr>
    </w:p>
    <w:p w:rsidR="00004A29" w:rsidRDefault="00004A29" w:rsidP="008D785D">
      <w:pPr>
        <w:jc w:val="both"/>
        <w:rPr>
          <w:b/>
          <w:sz w:val="24"/>
          <w:szCs w:val="24"/>
          <w:lang w:val="uk-UA"/>
        </w:rPr>
      </w:pPr>
    </w:p>
    <w:p w:rsidR="00004A29" w:rsidRDefault="00004A29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135/6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гр.Мороза Василя Йосиповича, 19**р.н., який зареєстрований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довідка про доходи, копія пенсійного посвідчення, довідка №437 про потребу в амбулаторному та стаціонарному лікуванні,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004A29" w:rsidRDefault="00004A29" w:rsidP="00983DAF">
      <w:pPr>
        <w:jc w:val="both"/>
        <w:rPr>
          <w:bCs/>
          <w:sz w:val="24"/>
          <w:szCs w:val="24"/>
          <w:lang w:val="uk-UA"/>
        </w:rPr>
      </w:pPr>
    </w:p>
    <w:p w:rsidR="00004A29" w:rsidRDefault="00004A29" w:rsidP="00E16479">
      <w:pPr>
        <w:jc w:val="both"/>
        <w:rPr>
          <w:bCs/>
          <w:sz w:val="24"/>
          <w:szCs w:val="24"/>
          <w:lang w:val="uk-UA"/>
        </w:rPr>
      </w:pPr>
    </w:p>
    <w:p w:rsidR="00004A29" w:rsidRDefault="00004A2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04A29" w:rsidRDefault="00004A2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04A29" w:rsidRPr="0084440D" w:rsidRDefault="00004A2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Морозу Василю Йосиповичу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зареєстрований та </w:t>
      </w:r>
      <w:r w:rsidRPr="0084440D">
        <w:rPr>
          <w:rFonts w:ascii="Times New Roman" w:hAnsi="Times New Roman"/>
          <w:szCs w:val="24"/>
        </w:rPr>
        <w:t>проживає за адресою:</w:t>
      </w:r>
      <w:r>
        <w:rPr>
          <w:rFonts w:ascii="Times New Roman" w:hAnsi="Times New Roman"/>
          <w:szCs w:val="24"/>
        </w:rPr>
        <w:t xml:space="preserve">  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004A29" w:rsidRPr="0084440D" w:rsidRDefault="00004A2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004A29" w:rsidRPr="0084440D" w:rsidRDefault="00004A29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004A29" w:rsidRPr="008B124A" w:rsidRDefault="00004A2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004A29" w:rsidRDefault="00004A29" w:rsidP="00AE462C">
      <w:pPr>
        <w:ind w:firstLine="600"/>
        <w:jc w:val="both"/>
        <w:rPr>
          <w:sz w:val="24"/>
          <w:szCs w:val="24"/>
          <w:lang w:val="uk-UA"/>
        </w:rPr>
      </w:pPr>
    </w:p>
    <w:p w:rsidR="00004A29" w:rsidRDefault="00004A2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04A29" w:rsidRDefault="00004A2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04A29" w:rsidRDefault="00004A29" w:rsidP="00D811C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004A29" w:rsidRDefault="00004A29" w:rsidP="00D811C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004A29" w:rsidSect="00D811C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4A29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1124EA"/>
    <w:rsid w:val="00114261"/>
    <w:rsid w:val="00150E2F"/>
    <w:rsid w:val="001639DA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6EAF"/>
    <w:rsid w:val="00294122"/>
    <w:rsid w:val="002A2EF6"/>
    <w:rsid w:val="002A4154"/>
    <w:rsid w:val="002A4963"/>
    <w:rsid w:val="003110A1"/>
    <w:rsid w:val="00324303"/>
    <w:rsid w:val="0034077A"/>
    <w:rsid w:val="00340AAA"/>
    <w:rsid w:val="003624E0"/>
    <w:rsid w:val="003870B9"/>
    <w:rsid w:val="00390084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01A2"/>
    <w:rsid w:val="0062246B"/>
    <w:rsid w:val="00624F8F"/>
    <w:rsid w:val="00626DAC"/>
    <w:rsid w:val="006C2211"/>
    <w:rsid w:val="006D585E"/>
    <w:rsid w:val="006F4612"/>
    <w:rsid w:val="006F59AB"/>
    <w:rsid w:val="00747D8D"/>
    <w:rsid w:val="007514B5"/>
    <w:rsid w:val="0076044B"/>
    <w:rsid w:val="00767A84"/>
    <w:rsid w:val="00783C9D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0F9"/>
    <w:rsid w:val="00892585"/>
    <w:rsid w:val="008A035A"/>
    <w:rsid w:val="008B124A"/>
    <w:rsid w:val="008C0B37"/>
    <w:rsid w:val="008D785D"/>
    <w:rsid w:val="009647CB"/>
    <w:rsid w:val="00983DAF"/>
    <w:rsid w:val="00984307"/>
    <w:rsid w:val="00984EA7"/>
    <w:rsid w:val="00991095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B23AD"/>
    <w:rsid w:val="00AC6A48"/>
    <w:rsid w:val="00AE462C"/>
    <w:rsid w:val="00AE638F"/>
    <w:rsid w:val="00B032EC"/>
    <w:rsid w:val="00B17492"/>
    <w:rsid w:val="00B40F55"/>
    <w:rsid w:val="00B61329"/>
    <w:rsid w:val="00B96261"/>
    <w:rsid w:val="00BC67E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378A2"/>
    <w:rsid w:val="00D42F5B"/>
    <w:rsid w:val="00D534D4"/>
    <w:rsid w:val="00D811C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EF7A81"/>
    <w:rsid w:val="00F1288A"/>
    <w:rsid w:val="00F20EF6"/>
    <w:rsid w:val="00F279D3"/>
    <w:rsid w:val="00F43860"/>
    <w:rsid w:val="00F501F3"/>
    <w:rsid w:val="00F74216"/>
    <w:rsid w:val="00F83BD4"/>
    <w:rsid w:val="00F91293"/>
    <w:rsid w:val="00F96443"/>
    <w:rsid w:val="00FB17D4"/>
    <w:rsid w:val="00FE097E"/>
    <w:rsid w:val="00FF593D"/>
    <w:rsid w:val="00FF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98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340</Words>
  <Characters>1942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2026-07-07T08:34:00Z</dcterms:created>
  <dcterms:modified xsi:type="dcterms:W3CDTF">2026-07-07T14:57:00Z</dcterms:modified>
</cp:coreProperties>
</file>