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13F5F" w:rsidRDefault="00613F5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87A16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952212" r:id="rId6"/>
        </w:object>
      </w:r>
    </w:p>
    <w:p w:rsidR="00613F5F" w:rsidRDefault="00613F5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13F5F" w:rsidRDefault="00613F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13F5F" w:rsidRDefault="00613F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13F5F" w:rsidRDefault="00613F5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13F5F" w:rsidRDefault="00613F5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13F5F" w:rsidRDefault="00613F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613F5F" w:rsidRDefault="00613F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13F5F" w:rsidRDefault="00613F5F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613F5F" w:rsidRDefault="00613F5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:rsidR="00613F5F" w:rsidRDefault="00613F5F" w:rsidP="008D785D">
      <w:pPr>
        <w:rPr>
          <w:sz w:val="24"/>
          <w:lang w:val="uk-UA"/>
        </w:rPr>
      </w:pPr>
    </w:p>
    <w:p w:rsidR="00613F5F" w:rsidRDefault="00613F5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613F5F" w:rsidRPr="003B408E" w:rsidRDefault="00613F5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П’ятковській Галині Марківні</w:t>
      </w:r>
    </w:p>
    <w:p w:rsidR="00613F5F" w:rsidRDefault="00613F5F" w:rsidP="008D785D">
      <w:pPr>
        <w:jc w:val="both"/>
        <w:rPr>
          <w:b/>
          <w:sz w:val="24"/>
          <w:szCs w:val="24"/>
          <w:lang w:val="uk-UA"/>
        </w:rPr>
      </w:pPr>
    </w:p>
    <w:p w:rsidR="00613F5F" w:rsidRDefault="00613F5F" w:rsidP="008D785D">
      <w:pPr>
        <w:jc w:val="both"/>
        <w:rPr>
          <w:b/>
          <w:sz w:val="24"/>
          <w:szCs w:val="24"/>
          <w:lang w:val="uk-UA"/>
        </w:rPr>
      </w:pPr>
    </w:p>
    <w:p w:rsidR="00613F5F" w:rsidRDefault="00613F5F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378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гр.П’ятковської Галини Марківни, 19**р.н., яка зареєстрована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висновок ЛКК№166, копія довідки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613F5F" w:rsidRDefault="00613F5F" w:rsidP="00983DAF">
      <w:pPr>
        <w:jc w:val="both"/>
        <w:rPr>
          <w:bCs/>
          <w:sz w:val="24"/>
          <w:szCs w:val="24"/>
          <w:lang w:val="uk-UA"/>
        </w:rPr>
      </w:pPr>
    </w:p>
    <w:p w:rsidR="00613F5F" w:rsidRDefault="00613F5F" w:rsidP="00E16479">
      <w:pPr>
        <w:jc w:val="both"/>
        <w:rPr>
          <w:bCs/>
          <w:sz w:val="24"/>
          <w:szCs w:val="24"/>
          <w:lang w:val="uk-UA"/>
        </w:rPr>
      </w:pPr>
    </w:p>
    <w:p w:rsidR="00613F5F" w:rsidRDefault="00613F5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13F5F" w:rsidRDefault="00613F5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13F5F" w:rsidRPr="0084440D" w:rsidRDefault="00613F5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П’ятковській Галині Марківні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зареєстрована та </w:t>
      </w:r>
      <w:r w:rsidRPr="0084440D">
        <w:rPr>
          <w:rFonts w:ascii="Times New Roman" w:hAnsi="Times New Roman"/>
          <w:szCs w:val="24"/>
        </w:rPr>
        <w:t>проживає за адресою:</w:t>
      </w:r>
      <w:r>
        <w:rPr>
          <w:rFonts w:ascii="Times New Roman" w:hAnsi="Times New Roman"/>
          <w:szCs w:val="24"/>
        </w:rPr>
        <w:t xml:space="preserve"> АДРЕСА 1,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613F5F" w:rsidRPr="0084440D" w:rsidRDefault="00613F5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613F5F" w:rsidRPr="0084440D" w:rsidRDefault="00613F5F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613F5F" w:rsidRPr="008B124A" w:rsidRDefault="00613F5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613F5F" w:rsidRDefault="00613F5F" w:rsidP="00AE462C">
      <w:pPr>
        <w:ind w:firstLine="600"/>
        <w:jc w:val="both"/>
        <w:rPr>
          <w:sz w:val="24"/>
          <w:szCs w:val="24"/>
          <w:lang w:val="uk-UA"/>
        </w:rPr>
      </w:pPr>
    </w:p>
    <w:p w:rsidR="00613F5F" w:rsidRDefault="00613F5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13F5F" w:rsidRDefault="00613F5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13F5F" w:rsidRDefault="00613F5F" w:rsidP="005E779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613F5F" w:rsidRDefault="00613F5F" w:rsidP="005E779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613F5F" w:rsidRDefault="00613F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13F5F" w:rsidRDefault="00613F5F" w:rsidP="00AE462C">
      <w:pPr>
        <w:rPr>
          <w:b/>
          <w:sz w:val="24"/>
          <w:szCs w:val="24"/>
          <w:lang w:val="uk-UA"/>
        </w:rPr>
      </w:pPr>
    </w:p>
    <w:p w:rsidR="00613F5F" w:rsidRDefault="00613F5F" w:rsidP="00AE462C">
      <w:pPr>
        <w:rPr>
          <w:b/>
          <w:sz w:val="24"/>
          <w:szCs w:val="24"/>
          <w:lang w:val="uk-UA"/>
        </w:rPr>
      </w:pPr>
    </w:p>
    <w:p w:rsidR="00613F5F" w:rsidRDefault="00613F5F" w:rsidP="00AE462C">
      <w:pPr>
        <w:rPr>
          <w:b/>
          <w:sz w:val="24"/>
          <w:szCs w:val="24"/>
          <w:lang w:val="uk-UA"/>
        </w:rPr>
      </w:pPr>
    </w:p>
    <w:p w:rsidR="00613F5F" w:rsidRDefault="00613F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13F5F" w:rsidSect="005E779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419B"/>
    <w:rsid w:val="000D5A0A"/>
    <w:rsid w:val="000E1285"/>
    <w:rsid w:val="001124EA"/>
    <w:rsid w:val="00150E2F"/>
    <w:rsid w:val="001639DA"/>
    <w:rsid w:val="00187A16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94122"/>
    <w:rsid w:val="002A2EF6"/>
    <w:rsid w:val="002A4154"/>
    <w:rsid w:val="002A4963"/>
    <w:rsid w:val="003110A1"/>
    <w:rsid w:val="00324303"/>
    <w:rsid w:val="0034077A"/>
    <w:rsid w:val="00340AAA"/>
    <w:rsid w:val="003624E0"/>
    <w:rsid w:val="003870B9"/>
    <w:rsid w:val="00390084"/>
    <w:rsid w:val="003B408E"/>
    <w:rsid w:val="003E3B39"/>
    <w:rsid w:val="004027F1"/>
    <w:rsid w:val="004101EF"/>
    <w:rsid w:val="00422E00"/>
    <w:rsid w:val="0043295D"/>
    <w:rsid w:val="004402AE"/>
    <w:rsid w:val="004532F4"/>
    <w:rsid w:val="004576DC"/>
    <w:rsid w:val="00464F8F"/>
    <w:rsid w:val="004B6F12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5E7799"/>
    <w:rsid w:val="00613F5F"/>
    <w:rsid w:val="0062246B"/>
    <w:rsid w:val="00624F8F"/>
    <w:rsid w:val="00626DAC"/>
    <w:rsid w:val="006C2211"/>
    <w:rsid w:val="006F4612"/>
    <w:rsid w:val="006F59AB"/>
    <w:rsid w:val="007121C6"/>
    <w:rsid w:val="00747D8D"/>
    <w:rsid w:val="007514B5"/>
    <w:rsid w:val="0076044B"/>
    <w:rsid w:val="00767A84"/>
    <w:rsid w:val="00783C9D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841D4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C198E"/>
    <w:rsid w:val="00BD3741"/>
    <w:rsid w:val="00BE1F2C"/>
    <w:rsid w:val="00BE6276"/>
    <w:rsid w:val="00BF4AC6"/>
    <w:rsid w:val="00BF62BA"/>
    <w:rsid w:val="00C37466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378A2"/>
    <w:rsid w:val="00D42F5B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1288A"/>
    <w:rsid w:val="00F20EF6"/>
    <w:rsid w:val="00F279D3"/>
    <w:rsid w:val="00F43860"/>
    <w:rsid w:val="00F501F3"/>
    <w:rsid w:val="00F74216"/>
    <w:rsid w:val="00F83BD4"/>
    <w:rsid w:val="00F91293"/>
    <w:rsid w:val="00FB17D4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54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331</Words>
  <Characters>1888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2026-07-07T08:35:00Z</dcterms:created>
  <dcterms:modified xsi:type="dcterms:W3CDTF">2026-07-07T14:57:00Z</dcterms:modified>
</cp:coreProperties>
</file>