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138E0" w:rsidRDefault="005138E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1BC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952264" r:id="rId6"/>
        </w:object>
      </w:r>
    </w:p>
    <w:p w:rsidR="005138E0" w:rsidRDefault="005138E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138E0" w:rsidRDefault="005138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138E0" w:rsidRDefault="005138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138E0" w:rsidRDefault="005138E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138E0" w:rsidRDefault="005138E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138E0" w:rsidRDefault="005138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138E0" w:rsidRDefault="005138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138E0" w:rsidRDefault="005138E0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138E0" w:rsidRDefault="005138E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м. Кіцмань                                                    №_______</w:t>
      </w:r>
    </w:p>
    <w:p w:rsidR="005138E0" w:rsidRDefault="005138E0" w:rsidP="008D785D">
      <w:pPr>
        <w:rPr>
          <w:sz w:val="24"/>
          <w:lang w:val="uk-UA"/>
        </w:rPr>
      </w:pPr>
    </w:p>
    <w:p w:rsidR="005138E0" w:rsidRDefault="005138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5138E0" w:rsidRPr="003B408E" w:rsidRDefault="005138E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П’ятковському Миколі Степановичу</w:t>
      </w:r>
    </w:p>
    <w:p w:rsidR="005138E0" w:rsidRDefault="005138E0" w:rsidP="008D785D">
      <w:pPr>
        <w:jc w:val="both"/>
        <w:rPr>
          <w:b/>
          <w:sz w:val="24"/>
          <w:szCs w:val="24"/>
          <w:lang w:val="uk-UA"/>
        </w:rPr>
      </w:pPr>
    </w:p>
    <w:p w:rsidR="005138E0" w:rsidRDefault="005138E0" w:rsidP="008D785D">
      <w:pPr>
        <w:jc w:val="both"/>
        <w:rPr>
          <w:b/>
          <w:sz w:val="24"/>
          <w:szCs w:val="24"/>
          <w:lang w:val="uk-UA"/>
        </w:rPr>
      </w:pPr>
    </w:p>
    <w:p w:rsidR="005138E0" w:rsidRDefault="005138E0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380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гр.П’ятковського Миколи Степановича,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висновок ЛКК№167,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138E0" w:rsidRDefault="005138E0" w:rsidP="00983DAF">
      <w:pPr>
        <w:jc w:val="both"/>
        <w:rPr>
          <w:bCs/>
          <w:sz w:val="24"/>
          <w:szCs w:val="24"/>
          <w:lang w:val="uk-UA"/>
        </w:rPr>
      </w:pPr>
    </w:p>
    <w:p w:rsidR="005138E0" w:rsidRDefault="005138E0" w:rsidP="00E16479">
      <w:pPr>
        <w:jc w:val="both"/>
        <w:rPr>
          <w:bCs/>
          <w:sz w:val="24"/>
          <w:szCs w:val="24"/>
          <w:lang w:val="uk-UA"/>
        </w:rPr>
      </w:pPr>
    </w:p>
    <w:p w:rsidR="005138E0" w:rsidRDefault="005138E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138E0" w:rsidRDefault="005138E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138E0" w:rsidRPr="0084440D" w:rsidRDefault="005138E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П’ятковському Миколі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</w:t>
      </w:r>
      <w:r w:rsidRPr="0084440D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5138E0" w:rsidRPr="0084440D" w:rsidRDefault="005138E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5138E0" w:rsidRPr="0084440D" w:rsidRDefault="005138E0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138E0" w:rsidRPr="008B124A" w:rsidRDefault="005138E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138E0" w:rsidRDefault="005138E0" w:rsidP="00AE462C">
      <w:pPr>
        <w:ind w:firstLine="600"/>
        <w:jc w:val="both"/>
        <w:rPr>
          <w:sz w:val="24"/>
          <w:szCs w:val="24"/>
          <w:lang w:val="uk-UA"/>
        </w:rPr>
      </w:pPr>
    </w:p>
    <w:p w:rsidR="005138E0" w:rsidRDefault="005138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138E0" w:rsidRDefault="005138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138E0" w:rsidRDefault="005138E0" w:rsidP="00711E5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5138E0" w:rsidRDefault="005138E0" w:rsidP="00711E5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5138E0" w:rsidRDefault="005138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138E0" w:rsidRDefault="005138E0" w:rsidP="00AE462C">
      <w:pPr>
        <w:rPr>
          <w:b/>
          <w:sz w:val="24"/>
          <w:szCs w:val="24"/>
          <w:lang w:val="uk-UA"/>
        </w:rPr>
      </w:pPr>
    </w:p>
    <w:p w:rsidR="005138E0" w:rsidRDefault="005138E0" w:rsidP="00AE462C">
      <w:pPr>
        <w:rPr>
          <w:b/>
          <w:sz w:val="24"/>
          <w:szCs w:val="24"/>
          <w:lang w:val="uk-UA"/>
        </w:rPr>
      </w:pPr>
    </w:p>
    <w:p w:rsidR="005138E0" w:rsidRDefault="005138E0" w:rsidP="00AE462C">
      <w:pPr>
        <w:rPr>
          <w:b/>
          <w:sz w:val="24"/>
          <w:szCs w:val="24"/>
          <w:lang w:val="uk-UA"/>
        </w:rPr>
      </w:pPr>
    </w:p>
    <w:p w:rsidR="005138E0" w:rsidRDefault="005138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138E0" w:rsidSect="00711E5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20D65"/>
    <w:rsid w:val="00261470"/>
    <w:rsid w:val="00294122"/>
    <w:rsid w:val="002A2EF6"/>
    <w:rsid w:val="002A4154"/>
    <w:rsid w:val="002A4963"/>
    <w:rsid w:val="002E70D5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38E0"/>
    <w:rsid w:val="00515BB1"/>
    <w:rsid w:val="005221A2"/>
    <w:rsid w:val="00525918"/>
    <w:rsid w:val="005376B1"/>
    <w:rsid w:val="00540335"/>
    <w:rsid w:val="00551335"/>
    <w:rsid w:val="00581DAF"/>
    <w:rsid w:val="005825EA"/>
    <w:rsid w:val="005867DE"/>
    <w:rsid w:val="005D0ADD"/>
    <w:rsid w:val="005F1FB5"/>
    <w:rsid w:val="0062246B"/>
    <w:rsid w:val="00624F8F"/>
    <w:rsid w:val="00626DAC"/>
    <w:rsid w:val="006C2211"/>
    <w:rsid w:val="006F4612"/>
    <w:rsid w:val="006F59AB"/>
    <w:rsid w:val="00711E50"/>
    <w:rsid w:val="00747D8D"/>
    <w:rsid w:val="007514B5"/>
    <w:rsid w:val="0076044B"/>
    <w:rsid w:val="00767A84"/>
    <w:rsid w:val="00774819"/>
    <w:rsid w:val="00783C9D"/>
    <w:rsid w:val="00783E3F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92555"/>
    <w:rsid w:val="009F0E92"/>
    <w:rsid w:val="009F3EB0"/>
    <w:rsid w:val="009F7227"/>
    <w:rsid w:val="00A423BB"/>
    <w:rsid w:val="00A451C9"/>
    <w:rsid w:val="00A51BC5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13636"/>
    <w:rsid w:val="00C35C0F"/>
    <w:rsid w:val="00C37466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566E9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EA4B04"/>
    <w:rsid w:val="00F1288A"/>
    <w:rsid w:val="00F20EF6"/>
    <w:rsid w:val="00F279D3"/>
    <w:rsid w:val="00F43860"/>
    <w:rsid w:val="00F501F3"/>
    <w:rsid w:val="00F74216"/>
    <w:rsid w:val="00F812DB"/>
    <w:rsid w:val="00F83BD4"/>
    <w:rsid w:val="00F9129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05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333</Words>
  <Characters>1902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2026-07-07T08:35:00Z</dcterms:created>
  <dcterms:modified xsi:type="dcterms:W3CDTF">2026-07-07T14:58:00Z</dcterms:modified>
</cp:coreProperties>
</file>