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C173E0" w:rsidRDefault="00C173E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C55EB9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4952338" r:id="rId6"/>
        </w:object>
      </w:r>
    </w:p>
    <w:p w:rsidR="00C173E0" w:rsidRDefault="00C173E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173E0" w:rsidRDefault="00C173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C173E0" w:rsidRDefault="00C173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C173E0" w:rsidRDefault="00C173E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C173E0" w:rsidRDefault="00C173E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173E0" w:rsidRDefault="00C173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C173E0" w:rsidRDefault="00C173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C173E0" w:rsidRDefault="00C173E0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C173E0" w:rsidRDefault="00C173E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:rsidR="00C173E0" w:rsidRDefault="00C173E0" w:rsidP="008D785D">
      <w:pPr>
        <w:rPr>
          <w:sz w:val="24"/>
          <w:lang w:val="uk-UA"/>
        </w:rPr>
      </w:pPr>
    </w:p>
    <w:p w:rsidR="00C173E0" w:rsidRDefault="00C173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C173E0" w:rsidRPr="003B408E" w:rsidRDefault="00C173E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Синюк Єлизаветі Григорівні</w:t>
      </w:r>
    </w:p>
    <w:p w:rsidR="00C173E0" w:rsidRDefault="00C173E0" w:rsidP="008D785D">
      <w:pPr>
        <w:jc w:val="both"/>
        <w:rPr>
          <w:b/>
          <w:sz w:val="24"/>
          <w:szCs w:val="24"/>
          <w:lang w:val="uk-UA"/>
        </w:rPr>
      </w:pPr>
    </w:p>
    <w:p w:rsidR="00C173E0" w:rsidRDefault="00C173E0" w:rsidP="008D785D">
      <w:pPr>
        <w:jc w:val="both"/>
        <w:rPr>
          <w:b/>
          <w:sz w:val="24"/>
          <w:szCs w:val="24"/>
          <w:lang w:val="uk-UA"/>
        </w:rPr>
      </w:pPr>
    </w:p>
    <w:p w:rsidR="00C173E0" w:rsidRDefault="00C173E0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394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гр.Синюк Єлизавети Григорівни, 19**р.н., яка зареєстрована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копія пенсійного посвідчення, виписка із медичної карти стаціонарного хворого №3168/390,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C173E0" w:rsidRDefault="00C173E0" w:rsidP="00983DAF">
      <w:pPr>
        <w:jc w:val="both"/>
        <w:rPr>
          <w:bCs/>
          <w:sz w:val="24"/>
          <w:szCs w:val="24"/>
          <w:lang w:val="uk-UA"/>
        </w:rPr>
      </w:pPr>
    </w:p>
    <w:p w:rsidR="00C173E0" w:rsidRDefault="00C173E0" w:rsidP="00E16479">
      <w:pPr>
        <w:jc w:val="both"/>
        <w:rPr>
          <w:bCs/>
          <w:sz w:val="24"/>
          <w:szCs w:val="24"/>
          <w:lang w:val="uk-UA"/>
        </w:rPr>
      </w:pPr>
    </w:p>
    <w:p w:rsidR="00C173E0" w:rsidRDefault="00C173E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C173E0" w:rsidRDefault="00C173E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C173E0" w:rsidRPr="0084440D" w:rsidRDefault="00C173E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Синюк Єлизаветі Григорівні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</w:t>
      </w:r>
      <w:r w:rsidRPr="0084440D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C173E0" w:rsidRPr="0084440D" w:rsidRDefault="00C173E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C173E0" w:rsidRPr="0084440D" w:rsidRDefault="00C173E0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C173E0" w:rsidRPr="008B124A" w:rsidRDefault="00C173E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C173E0" w:rsidRDefault="00C173E0" w:rsidP="00AE462C">
      <w:pPr>
        <w:ind w:firstLine="600"/>
        <w:jc w:val="both"/>
        <w:rPr>
          <w:sz w:val="24"/>
          <w:szCs w:val="24"/>
          <w:lang w:val="uk-UA"/>
        </w:rPr>
      </w:pPr>
    </w:p>
    <w:p w:rsidR="00C173E0" w:rsidRDefault="00C173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173E0" w:rsidRDefault="00C173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C173E0" w:rsidRDefault="00C173E0" w:rsidP="002B76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C173E0" w:rsidRDefault="00C173E0" w:rsidP="002B76F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C173E0" w:rsidSect="002B76F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124EA"/>
    <w:rsid w:val="00121EC6"/>
    <w:rsid w:val="00150E2F"/>
    <w:rsid w:val="001639DA"/>
    <w:rsid w:val="001B6DCD"/>
    <w:rsid w:val="001C17F2"/>
    <w:rsid w:val="001C6A3B"/>
    <w:rsid w:val="001E0925"/>
    <w:rsid w:val="001F1A69"/>
    <w:rsid w:val="0020232A"/>
    <w:rsid w:val="00210848"/>
    <w:rsid w:val="00211057"/>
    <w:rsid w:val="00220BBD"/>
    <w:rsid w:val="00261470"/>
    <w:rsid w:val="00286EAF"/>
    <w:rsid w:val="00294122"/>
    <w:rsid w:val="002A2EF6"/>
    <w:rsid w:val="002A4154"/>
    <w:rsid w:val="002A4963"/>
    <w:rsid w:val="002B76F6"/>
    <w:rsid w:val="003110A1"/>
    <w:rsid w:val="00324303"/>
    <w:rsid w:val="0034077A"/>
    <w:rsid w:val="00340AAA"/>
    <w:rsid w:val="003624E0"/>
    <w:rsid w:val="003870B9"/>
    <w:rsid w:val="00390084"/>
    <w:rsid w:val="003B408E"/>
    <w:rsid w:val="003C1E44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4D6A56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33934"/>
    <w:rsid w:val="006C2211"/>
    <w:rsid w:val="006F4612"/>
    <w:rsid w:val="006F59AB"/>
    <w:rsid w:val="00747D8D"/>
    <w:rsid w:val="007514B5"/>
    <w:rsid w:val="0076044B"/>
    <w:rsid w:val="00767A84"/>
    <w:rsid w:val="00783C9D"/>
    <w:rsid w:val="007A63A9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173E0"/>
    <w:rsid w:val="00C37466"/>
    <w:rsid w:val="00C55EB9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2838"/>
    <w:rsid w:val="00D378A2"/>
    <w:rsid w:val="00D42F5B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47A0B"/>
    <w:rsid w:val="00F501F3"/>
    <w:rsid w:val="00F52BE9"/>
    <w:rsid w:val="00F74216"/>
    <w:rsid w:val="00F83BD4"/>
    <w:rsid w:val="00F91293"/>
    <w:rsid w:val="00F96443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515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335</Words>
  <Characters>1916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2024-07-10T06:36:00Z</cp:lastPrinted>
  <dcterms:created xsi:type="dcterms:W3CDTF">2026-07-07T08:36:00Z</dcterms:created>
  <dcterms:modified xsi:type="dcterms:W3CDTF">2026-07-07T14:59:00Z</dcterms:modified>
</cp:coreProperties>
</file>