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37666" w:rsidRDefault="0013766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73F7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1pt" o:ole="" fillcolor="window">
            <v:imagedata r:id="rId5" o:title=""/>
          </v:shape>
          <o:OLEObject Type="Embed" ProgID="Paint.Picture" ShapeID="_x0000_i1025" DrawAspect="Content" ObjectID="_1844952378" r:id="rId6"/>
        </w:object>
      </w:r>
    </w:p>
    <w:p w:rsidR="00137666" w:rsidRDefault="0013766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37666" w:rsidRDefault="0013766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37666" w:rsidRDefault="0013766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37666" w:rsidRDefault="0013766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37666" w:rsidRDefault="0013766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37666" w:rsidRDefault="0013766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37666" w:rsidRDefault="0013766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37666" w:rsidRDefault="00137666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37666" w:rsidRDefault="0013766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м. Кіцмань                                                   №_______</w:t>
      </w:r>
    </w:p>
    <w:p w:rsidR="00137666" w:rsidRDefault="00137666" w:rsidP="008D785D">
      <w:pPr>
        <w:rPr>
          <w:sz w:val="24"/>
          <w:lang w:val="uk-UA"/>
        </w:rPr>
      </w:pPr>
    </w:p>
    <w:p w:rsidR="00137666" w:rsidRDefault="0013766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137666" w:rsidRPr="003B408E" w:rsidRDefault="0013766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Шведу Валерію Богдановичу</w:t>
      </w:r>
    </w:p>
    <w:p w:rsidR="00137666" w:rsidRDefault="00137666" w:rsidP="008D785D">
      <w:pPr>
        <w:jc w:val="both"/>
        <w:rPr>
          <w:b/>
          <w:sz w:val="24"/>
          <w:szCs w:val="24"/>
          <w:lang w:val="uk-UA"/>
        </w:rPr>
      </w:pPr>
    </w:p>
    <w:p w:rsidR="00137666" w:rsidRDefault="00137666" w:rsidP="008D785D">
      <w:pPr>
        <w:jc w:val="both"/>
        <w:rPr>
          <w:b/>
          <w:sz w:val="24"/>
          <w:szCs w:val="24"/>
          <w:lang w:val="uk-UA"/>
        </w:rPr>
      </w:pPr>
    </w:p>
    <w:p w:rsidR="00137666" w:rsidRDefault="00137666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381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гр.Шведа Валерія Богдановича,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копія пенсійного посвідчення, копія комп’ютерної томографії, копія результатів дослідження,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37666" w:rsidRDefault="00137666" w:rsidP="00983DAF">
      <w:pPr>
        <w:jc w:val="both"/>
        <w:rPr>
          <w:bCs/>
          <w:sz w:val="24"/>
          <w:szCs w:val="24"/>
          <w:lang w:val="uk-UA"/>
        </w:rPr>
      </w:pPr>
    </w:p>
    <w:p w:rsidR="00137666" w:rsidRDefault="00137666" w:rsidP="00E16479">
      <w:pPr>
        <w:jc w:val="both"/>
        <w:rPr>
          <w:bCs/>
          <w:sz w:val="24"/>
          <w:szCs w:val="24"/>
          <w:lang w:val="uk-UA"/>
        </w:rPr>
      </w:pPr>
    </w:p>
    <w:p w:rsidR="00137666" w:rsidRDefault="0013766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37666" w:rsidRDefault="0013766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37666" w:rsidRPr="0084440D" w:rsidRDefault="0013766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Шведу Валерію Богдановичу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</w:t>
      </w:r>
      <w:r w:rsidRPr="0084440D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137666" w:rsidRPr="0084440D" w:rsidRDefault="0013766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137666" w:rsidRPr="0084440D" w:rsidRDefault="00137666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37666" w:rsidRPr="008B124A" w:rsidRDefault="0013766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137666" w:rsidRDefault="00137666" w:rsidP="00AE462C">
      <w:pPr>
        <w:ind w:firstLine="600"/>
        <w:jc w:val="both"/>
        <w:rPr>
          <w:sz w:val="24"/>
          <w:szCs w:val="24"/>
          <w:lang w:val="uk-UA"/>
        </w:rPr>
      </w:pPr>
    </w:p>
    <w:p w:rsidR="00137666" w:rsidRDefault="0013766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37666" w:rsidRDefault="0013766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37666" w:rsidRDefault="00137666" w:rsidP="00C073A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137666" w:rsidRDefault="00137666" w:rsidP="00C073A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137666" w:rsidSect="00C073A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124EA"/>
    <w:rsid w:val="00137666"/>
    <w:rsid w:val="0014793C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5E17F0"/>
    <w:rsid w:val="0062246B"/>
    <w:rsid w:val="00624F8F"/>
    <w:rsid w:val="00626DAC"/>
    <w:rsid w:val="006C2211"/>
    <w:rsid w:val="006F4612"/>
    <w:rsid w:val="006F59AB"/>
    <w:rsid w:val="00747D8D"/>
    <w:rsid w:val="007514B5"/>
    <w:rsid w:val="0076044B"/>
    <w:rsid w:val="00767A84"/>
    <w:rsid w:val="00774819"/>
    <w:rsid w:val="00783C9D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C2718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4584E"/>
    <w:rsid w:val="00A75804"/>
    <w:rsid w:val="00A83486"/>
    <w:rsid w:val="00A97CE7"/>
    <w:rsid w:val="00AB23AD"/>
    <w:rsid w:val="00AC6A48"/>
    <w:rsid w:val="00AD7BF3"/>
    <w:rsid w:val="00AE462C"/>
    <w:rsid w:val="00B17492"/>
    <w:rsid w:val="00B40F55"/>
    <w:rsid w:val="00B61329"/>
    <w:rsid w:val="00B73F7B"/>
    <w:rsid w:val="00B96261"/>
    <w:rsid w:val="00BB622F"/>
    <w:rsid w:val="00BD3741"/>
    <w:rsid w:val="00BE1F2C"/>
    <w:rsid w:val="00BE6276"/>
    <w:rsid w:val="00BF62BA"/>
    <w:rsid w:val="00C073A4"/>
    <w:rsid w:val="00C35C0F"/>
    <w:rsid w:val="00C37466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566E9"/>
    <w:rsid w:val="00D869BE"/>
    <w:rsid w:val="00D930A7"/>
    <w:rsid w:val="00DA1936"/>
    <w:rsid w:val="00DA412D"/>
    <w:rsid w:val="00DB5AF0"/>
    <w:rsid w:val="00DB7264"/>
    <w:rsid w:val="00DD228B"/>
    <w:rsid w:val="00DD6EDF"/>
    <w:rsid w:val="00E00D22"/>
    <w:rsid w:val="00E16479"/>
    <w:rsid w:val="00E20870"/>
    <w:rsid w:val="00E22D10"/>
    <w:rsid w:val="00E53F40"/>
    <w:rsid w:val="00E56772"/>
    <w:rsid w:val="00E7431A"/>
    <w:rsid w:val="00E9187D"/>
    <w:rsid w:val="00E927FA"/>
    <w:rsid w:val="00EA2C51"/>
    <w:rsid w:val="00F1288A"/>
    <w:rsid w:val="00F137FA"/>
    <w:rsid w:val="00F20EF6"/>
    <w:rsid w:val="00F279D3"/>
    <w:rsid w:val="00F30095"/>
    <w:rsid w:val="00F43860"/>
    <w:rsid w:val="00F501F3"/>
    <w:rsid w:val="00F74216"/>
    <w:rsid w:val="00F83BD4"/>
    <w:rsid w:val="00F91293"/>
    <w:rsid w:val="00FA2B6C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32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336</Words>
  <Characters>1920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2026-07-07T08:36:00Z</dcterms:created>
  <dcterms:modified xsi:type="dcterms:W3CDTF">2026-07-07T15:00:00Z</dcterms:modified>
</cp:coreProperties>
</file>