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500" w:rsidRDefault="00DD7500" w:rsidP="00684D31">
      <w:pPr>
        <w:ind w:right="-2"/>
        <w:jc w:val="center"/>
        <w:rPr>
          <w:color w:val="000000"/>
          <w:lang w:val="uk-UA"/>
        </w:rPr>
      </w:pPr>
      <w:r w:rsidRPr="000449B3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5007667" r:id="rId6"/>
        </w:object>
      </w:r>
    </w:p>
    <w:p w:rsidR="00DD7500" w:rsidRPr="00FE6626" w:rsidRDefault="00DD7500" w:rsidP="00684D31">
      <w:pPr>
        <w:ind w:right="-2"/>
        <w:jc w:val="center"/>
        <w:rPr>
          <w:color w:val="000000"/>
          <w:lang w:val="uk-UA"/>
        </w:rPr>
      </w:pPr>
    </w:p>
    <w:p w:rsidR="00DD7500" w:rsidRDefault="00DD7500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DD7500" w:rsidRDefault="00DD7500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DD7500" w:rsidRDefault="00DD7500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DD7500" w:rsidRDefault="00DD7500" w:rsidP="00684D31">
      <w:pPr>
        <w:ind w:right="-2"/>
        <w:jc w:val="center"/>
        <w:rPr>
          <w:b/>
          <w:color w:val="000000"/>
        </w:rPr>
      </w:pPr>
    </w:p>
    <w:p w:rsidR="00DD7500" w:rsidRPr="00FE6626" w:rsidRDefault="00DD7500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FE6626">
        <w:rPr>
          <w:b/>
          <w:color w:val="000000"/>
          <w:sz w:val="24"/>
          <w:szCs w:val="24"/>
        </w:rPr>
        <w:t>Проєкт</w:t>
      </w:r>
    </w:p>
    <w:p w:rsidR="00DD7500" w:rsidRPr="00FE6626" w:rsidRDefault="00DD7500" w:rsidP="00684D31">
      <w:pPr>
        <w:jc w:val="center"/>
        <w:rPr>
          <w:b/>
          <w:color w:val="000000"/>
          <w:sz w:val="24"/>
          <w:szCs w:val="24"/>
        </w:rPr>
      </w:pPr>
      <w:r w:rsidRPr="00FE6626">
        <w:rPr>
          <w:b/>
          <w:color w:val="000000"/>
          <w:sz w:val="24"/>
          <w:szCs w:val="24"/>
        </w:rPr>
        <w:t xml:space="preserve">Р І Ш Е Н Н Я </w:t>
      </w:r>
    </w:p>
    <w:p w:rsidR="00DD7500" w:rsidRPr="00FE6626" w:rsidRDefault="00DD7500" w:rsidP="00684D31">
      <w:pPr>
        <w:jc w:val="center"/>
        <w:rPr>
          <w:color w:val="000000"/>
          <w:sz w:val="24"/>
          <w:szCs w:val="24"/>
        </w:rPr>
      </w:pPr>
    </w:p>
    <w:p w:rsidR="00DD7500" w:rsidRPr="00FE6626" w:rsidRDefault="00DD7500" w:rsidP="00684D31">
      <w:pPr>
        <w:rPr>
          <w:color w:val="000000"/>
          <w:sz w:val="24"/>
          <w:szCs w:val="24"/>
        </w:rPr>
      </w:pPr>
      <w:r w:rsidRPr="00FE6626">
        <w:rPr>
          <w:color w:val="000000"/>
          <w:sz w:val="24"/>
          <w:szCs w:val="24"/>
        </w:rPr>
        <w:t xml:space="preserve">   ___________202</w:t>
      </w:r>
      <w:r>
        <w:rPr>
          <w:color w:val="000000"/>
          <w:sz w:val="24"/>
          <w:szCs w:val="24"/>
          <w:lang w:val="uk-UA"/>
        </w:rPr>
        <w:t xml:space="preserve">6         </w:t>
      </w:r>
      <w:r w:rsidRPr="00FE6626">
        <w:rPr>
          <w:color w:val="000000"/>
          <w:sz w:val="24"/>
          <w:szCs w:val="24"/>
        </w:rPr>
        <w:t xml:space="preserve">                          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 w:rsidRPr="00FE6626">
        <w:rPr>
          <w:color w:val="000000"/>
          <w:sz w:val="24"/>
          <w:szCs w:val="24"/>
        </w:rPr>
        <w:t xml:space="preserve">  № ________</w:t>
      </w:r>
    </w:p>
    <w:p w:rsidR="00DD7500" w:rsidRDefault="00DD7500" w:rsidP="0094230D">
      <w:pPr>
        <w:ind w:right="4153"/>
        <w:rPr>
          <w:b/>
          <w:sz w:val="24"/>
          <w:szCs w:val="24"/>
        </w:rPr>
      </w:pPr>
    </w:p>
    <w:p w:rsidR="00DD7500" w:rsidRDefault="00DD7500" w:rsidP="001908FC">
      <w:pPr>
        <w:ind w:right="5287"/>
        <w:rPr>
          <w:b/>
          <w:bCs/>
          <w:sz w:val="24"/>
          <w:szCs w:val="24"/>
          <w:lang w:val="uk-UA"/>
        </w:rPr>
      </w:pPr>
      <w:r w:rsidRPr="00BD5240">
        <w:rPr>
          <w:b/>
          <w:bCs/>
          <w:sz w:val="24"/>
          <w:szCs w:val="24"/>
        </w:rPr>
        <w:t xml:space="preserve">Про зняття з квартирного обліку </w:t>
      </w:r>
    </w:p>
    <w:p w:rsidR="00DD7500" w:rsidRDefault="00DD7500" w:rsidP="001908FC">
      <w:pPr>
        <w:ind w:right="5287"/>
        <w:rPr>
          <w:b/>
          <w:bCs/>
          <w:sz w:val="24"/>
          <w:szCs w:val="24"/>
          <w:lang w:val="uk-UA"/>
        </w:rPr>
      </w:pPr>
      <w:r w:rsidRPr="00BD5240">
        <w:rPr>
          <w:b/>
          <w:bCs/>
          <w:sz w:val="24"/>
          <w:szCs w:val="24"/>
        </w:rPr>
        <w:t xml:space="preserve">гр. Ахтемійчука Миколу </w:t>
      </w:r>
      <w:r>
        <w:rPr>
          <w:b/>
          <w:bCs/>
          <w:sz w:val="24"/>
          <w:szCs w:val="24"/>
          <w:lang w:val="uk-UA"/>
        </w:rPr>
        <w:t>М</w:t>
      </w:r>
      <w:r w:rsidRPr="00BD5240">
        <w:rPr>
          <w:b/>
          <w:bCs/>
          <w:sz w:val="24"/>
          <w:szCs w:val="24"/>
        </w:rPr>
        <w:t>иколайовича</w:t>
      </w:r>
      <w:r w:rsidRPr="00BD5240">
        <w:rPr>
          <w:b/>
          <w:bCs/>
          <w:sz w:val="24"/>
          <w:szCs w:val="24"/>
          <w:lang w:val="uk-UA"/>
        </w:rPr>
        <w:t xml:space="preserve"> </w:t>
      </w:r>
    </w:p>
    <w:p w:rsidR="00DD7500" w:rsidRPr="00BD5240" w:rsidRDefault="00DD7500" w:rsidP="001908FC">
      <w:pPr>
        <w:ind w:right="5287"/>
        <w:rPr>
          <w:b/>
          <w:bCs/>
          <w:sz w:val="22"/>
          <w:szCs w:val="22"/>
          <w:lang w:val="uk-UA"/>
        </w:rPr>
      </w:pPr>
    </w:p>
    <w:p w:rsidR="00DD7500" w:rsidRPr="00D21ED9" w:rsidRDefault="00DD7500" w:rsidP="00472387">
      <w:pPr>
        <w:pStyle w:val="NoSpacing"/>
        <w:ind w:firstLine="709"/>
        <w:jc w:val="both"/>
        <w:rPr>
          <w:rFonts w:ascii="Times New Roman" w:hAnsi="Times New Roman"/>
          <w:i/>
          <w:iCs/>
          <w:sz w:val="24"/>
          <w:szCs w:val="24"/>
          <w:lang w:val="uk-UA"/>
        </w:rPr>
      </w:pPr>
      <w:r w:rsidRPr="00D21ED9">
        <w:rPr>
          <w:rFonts w:ascii="Times New Roman" w:hAnsi="Times New Roman"/>
          <w:sz w:val="24"/>
          <w:szCs w:val="24"/>
          <w:lang w:val="uk-UA"/>
        </w:rPr>
        <w:t>Розглянувши лист Управління ветеранської політики та соціального захисту населення Чернівецької районної військової адміністрації від 16.06.2026 № 713/04-16, акт</w:t>
      </w:r>
      <w:r w:rsidRPr="00D21ED9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D21ED9">
        <w:rPr>
          <w:rStyle w:val="Strong"/>
          <w:rFonts w:ascii="Times New Roman" w:hAnsi="Times New Roman"/>
          <w:b w:val="0"/>
          <w:bCs/>
          <w:sz w:val="24"/>
          <w:szCs w:val="24"/>
          <w:lang w:val="uk-UA"/>
        </w:rPr>
        <w:t xml:space="preserve">обстеження матеріально-побутових умов сім’ї Ахтемійчука Миколи Миколайовича, яка проживає по  вул. Джерельній, 2 в м. Кіцмань   Чернівецького району Чернівецької області, складеного комісією на підставі розпорядження міської ради від 22.06.2026 р. №116-р «Про створення комісії для обстеження матеріально-побутових умов сім’ї Ахтемійчука Миколи Миколайовича, яка проживає по вул. Джерельній, 2 в м. Кіцмань Чернівецького району Чернівецької області», </w:t>
      </w:r>
      <w:r w:rsidRPr="00D21ED9">
        <w:rPr>
          <w:rFonts w:ascii="Times New Roman" w:hAnsi="Times New Roman"/>
          <w:sz w:val="24"/>
          <w:szCs w:val="24"/>
          <w:lang w:val="uk-UA"/>
        </w:rPr>
        <w:t>керуючись пп. 2 частини «а» ст. 30 Закону  України «Про місцеве самоврядування  в Україні», ст. 18, п.1.2 ст.36, ст.39, ст.46 «Житлового Кодексу України», Правилами обліку громадян, які потребують поліпшення житлових умов, і надання їм жилих приміщень в Українській РСР, затверджених постановою ради Міністрів УРСР і Укрпрофради від 11 грудня 1984 р. № 470, постановою виконкому Чернівецької обласної ради народних депутатів та президією Чернівецької обласної ради профспілок № 10 від 16.01.1985 р.</w:t>
      </w:r>
      <w:r w:rsidRPr="00D21ED9">
        <w:rPr>
          <w:sz w:val="24"/>
          <w:szCs w:val="24"/>
          <w:lang w:val="uk-UA"/>
        </w:rPr>
        <w:t xml:space="preserve">, </w:t>
      </w:r>
      <w:r w:rsidRPr="00D21ED9">
        <w:rPr>
          <w:rFonts w:ascii="Times New Roman" w:hAnsi="Times New Roman"/>
          <w:sz w:val="24"/>
          <w:szCs w:val="24"/>
          <w:lang w:val="uk-UA"/>
        </w:rPr>
        <w:t xml:space="preserve">на підставі протоколу № ___ від __.07.2026 р. </w:t>
      </w:r>
      <w:r w:rsidRPr="00D21ED9">
        <w:rPr>
          <w:rFonts w:ascii="Times New Roman" w:hAnsi="Times New Roman"/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 w:rsidRPr="00D21ED9">
        <w:rPr>
          <w:rFonts w:ascii="Times New Roman" w:hAnsi="Times New Roman"/>
          <w:sz w:val="24"/>
          <w:szCs w:val="24"/>
          <w:lang w:val="uk-UA"/>
        </w:rPr>
        <w:t xml:space="preserve">,  виконавчий  комітет  міської  ради  </w:t>
      </w:r>
    </w:p>
    <w:p w:rsidR="00DD7500" w:rsidRPr="00472387" w:rsidRDefault="00DD7500" w:rsidP="001908FC">
      <w:pPr>
        <w:ind w:firstLine="567"/>
        <w:jc w:val="both"/>
        <w:rPr>
          <w:sz w:val="24"/>
          <w:szCs w:val="24"/>
          <w:lang w:val="uk-UA"/>
        </w:rPr>
      </w:pPr>
    </w:p>
    <w:p w:rsidR="00DD7500" w:rsidRPr="00571C01" w:rsidRDefault="00DD7500" w:rsidP="00D21ED9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DD7500" w:rsidRDefault="00DD7500" w:rsidP="001908FC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DD7500" w:rsidRPr="00472387" w:rsidRDefault="00DD7500" w:rsidP="00472387">
      <w:pPr>
        <w:pStyle w:val="1"/>
        <w:numPr>
          <w:ilvl w:val="0"/>
          <w:numId w:val="11"/>
        </w:numPr>
        <w:ind w:left="0" w:firstLine="709"/>
        <w:jc w:val="both"/>
        <w:rPr>
          <w:rFonts w:ascii="Times New Roman" w:hAnsi="Times New Roman"/>
          <w:szCs w:val="24"/>
        </w:rPr>
      </w:pPr>
      <w:r w:rsidRPr="00472387">
        <w:rPr>
          <w:rFonts w:ascii="Times New Roman" w:hAnsi="Times New Roman"/>
          <w:szCs w:val="24"/>
        </w:rPr>
        <w:t>Зняти з квартирного обліку гр. Ахтемійчука Миколу Миколайовича, який проживає по вул. Джерельній, 2 в м. Кіцмань Чернівецького району Чернівецької області в зв’язку із наявністю у власності житлового будинку, житловою площею 33,1 кв.м., що суперечить вимогам пункту 13 Правил обліку громадян, які потребують поліпшення житлових умов, і надання їм жилих приміщень в Українській РСР, затверджених постановою ради Міністрів УРСР і Укрпрофради від 11 грудня 1984 р. № 470</w:t>
      </w:r>
      <w:r>
        <w:rPr>
          <w:rFonts w:ascii="Times New Roman" w:hAnsi="Times New Roman"/>
          <w:szCs w:val="24"/>
        </w:rPr>
        <w:t xml:space="preserve"> із змінами.</w:t>
      </w:r>
      <w:r w:rsidRPr="00472387">
        <w:rPr>
          <w:rFonts w:ascii="Times New Roman" w:hAnsi="Times New Roman"/>
          <w:szCs w:val="24"/>
        </w:rPr>
        <w:t xml:space="preserve"> </w:t>
      </w:r>
    </w:p>
    <w:p w:rsidR="00DD7500" w:rsidRDefault="00DD7500" w:rsidP="001908FC">
      <w:pPr>
        <w:pStyle w:val="1"/>
        <w:ind w:firstLine="709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зміни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DD7500" w:rsidRPr="00F21023" w:rsidRDefault="00DD7500" w:rsidP="001908FC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F21023">
        <w:rPr>
          <w:rFonts w:ascii="Times New Roman" w:hAnsi="Times New Roman"/>
          <w:szCs w:val="24"/>
        </w:rPr>
        <w:t>3. Визнати таким що втратило чинність рішення виконавчого комітету міської ради від 13.05.2026 р. №179/4 «Про взяття на квартирний облік для поліпшення житлових умов сім’ї Ахтемійчука Миколи Миколайовича»</w:t>
      </w:r>
      <w:r>
        <w:rPr>
          <w:rFonts w:ascii="Times New Roman" w:hAnsi="Times New Roman"/>
          <w:szCs w:val="24"/>
        </w:rPr>
        <w:t>.</w:t>
      </w:r>
    </w:p>
    <w:p w:rsidR="00DD7500" w:rsidRDefault="00DD7500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4.</w:t>
      </w:r>
      <w:r w:rsidRPr="00BB6FBA">
        <w:rPr>
          <w:rFonts w:ascii="Times New Roman" w:hAnsi="Times New Roman"/>
          <w:szCs w:val="24"/>
        </w:rPr>
        <w:t xml:space="preserve">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DD7500" w:rsidRDefault="00DD7500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DD7500" w:rsidRDefault="00DD7500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DD7500" w:rsidRPr="00F21023" w:rsidRDefault="00DD7500" w:rsidP="006E4D4B">
      <w:pPr>
        <w:rPr>
          <w:b/>
          <w:bCs/>
          <w:sz w:val="24"/>
          <w:szCs w:val="22"/>
          <w:lang w:val="uk-UA"/>
        </w:rPr>
      </w:pPr>
      <w:r w:rsidRPr="00F21023">
        <w:rPr>
          <w:b/>
          <w:bCs/>
          <w:sz w:val="24"/>
          <w:szCs w:val="22"/>
        </w:rPr>
        <w:t>Заступник</w:t>
      </w:r>
      <w:r w:rsidRPr="00F21023">
        <w:rPr>
          <w:b/>
          <w:bCs/>
          <w:sz w:val="24"/>
          <w:szCs w:val="22"/>
          <w:lang w:val="uk-UA"/>
        </w:rPr>
        <w:t xml:space="preserve"> </w:t>
      </w:r>
      <w:r w:rsidRPr="00F21023">
        <w:rPr>
          <w:b/>
          <w:bCs/>
          <w:sz w:val="24"/>
          <w:szCs w:val="22"/>
        </w:rPr>
        <w:t xml:space="preserve"> міського голови</w:t>
      </w:r>
    </w:p>
    <w:p w:rsidR="00DD7500" w:rsidRPr="00F21023" w:rsidRDefault="00DD7500" w:rsidP="006E4D4B">
      <w:pPr>
        <w:rPr>
          <w:b/>
          <w:bCs/>
          <w:sz w:val="20"/>
          <w:szCs w:val="22"/>
          <w:lang w:val="uk-UA"/>
        </w:rPr>
      </w:pPr>
      <w:r w:rsidRPr="00F21023">
        <w:rPr>
          <w:b/>
          <w:bCs/>
          <w:sz w:val="24"/>
          <w:szCs w:val="22"/>
        </w:rPr>
        <w:t>з питань діяльності виконавчих органів</w:t>
      </w:r>
      <w:r>
        <w:rPr>
          <w:b/>
          <w:bCs/>
          <w:sz w:val="24"/>
          <w:szCs w:val="22"/>
          <w:lang w:val="uk-UA"/>
        </w:rPr>
        <w:tab/>
      </w:r>
      <w:r>
        <w:rPr>
          <w:b/>
          <w:bCs/>
          <w:sz w:val="24"/>
          <w:szCs w:val="22"/>
          <w:lang w:val="uk-UA"/>
        </w:rPr>
        <w:tab/>
      </w:r>
      <w:r>
        <w:rPr>
          <w:b/>
          <w:bCs/>
          <w:sz w:val="24"/>
          <w:szCs w:val="22"/>
          <w:lang w:val="uk-UA"/>
        </w:rPr>
        <w:tab/>
        <w:t xml:space="preserve">        </w:t>
      </w:r>
      <w:r w:rsidRPr="00F21023">
        <w:rPr>
          <w:b/>
          <w:bCs/>
          <w:sz w:val="24"/>
          <w:szCs w:val="22"/>
        </w:rPr>
        <w:t xml:space="preserve"> Олександр МАРУСЯК</w:t>
      </w:r>
    </w:p>
    <w:sectPr w:rsidR="00DD7500" w:rsidRPr="00F21023" w:rsidSect="00FE6626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7743D45"/>
    <w:multiLevelType w:val="hybridMultilevel"/>
    <w:tmpl w:val="310875EA"/>
    <w:lvl w:ilvl="0" w:tplc="49883F4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9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449B3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908FC"/>
    <w:rsid w:val="001A4634"/>
    <w:rsid w:val="001B2D66"/>
    <w:rsid w:val="001B32F0"/>
    <w:rsid w:val="001B3352"/>
    <w:rsid w:val="001D1F9A"/>
    <w:rsid w:val="001E5A6C"/>
    <w:rsid w:val="001F5BC3"/>
    <w:rsid w:val="00206C69"/>
    <w:rsid w:val="00220FD1"/>
    <w:rsid w:val="00221755"/>
    <w:rsid w:val="002407DC"/>
    <w:rsid w:val="002509FA"/>
    <w:rsid w:val="00251A7E"/>
    <w:rsid w:val="00266153"/>
    <w:rsid w:val="00270253"/>
    <w:rsid w:val="002B6092"/>
    <w:rsid w:val="002C2139"/>
    <w:rsid w:val="002E0A8C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2387"/>
    <w:rsid w:val="00474B92"/>
    <w:rsid w:val="00483B39"/>
    <w:rsid w:val="004840AF"/>
    <w:rsid w:val="004861E9"/>
    <w:rsid w:val="004A1455"/>
    <w:rsid w:val="004A1FD4"/>
    <w:rsid w:val="004B1756"/>
    <w:rsid w:val="004B539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1648E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A5505"/>
    <w:rsid w:val="007B3676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C6C03"/>
    <w:rsid w:val="009D10BE"/>
    <w:rsid w:val="009D123B"/>
    <w:rsid w:val="009D2229"/>
    <w:rsid w:val="009D2268"/>
    <w:rsid w:val="009E14A3"/>
    <w:rsid w:val="009E5A2B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BD5240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20E9"/>
    <w:rsid w:val="00D164C9"/>
    <w:rsid w:val="00D21ED9"/>
    <w:rsid w:val="00D3180B"/>
    <w:rsid w:val="00D329EB"/>
    <w:rsid w:val="00D4223B"/>
    <w:rsid w:val="00D50ADA"/>
    <w:rsid w:val="00D532BB"/>
    <w:rsid w:val="00D66E91"/>
    <w:rsid w:val="00D7290E"/>
    <w:rsid w:val="00D75995"/>
    <w:rsid w:val="00D82FD3"/>
    <w:rsid w:val="00D86FA6"/>
    <w:rsid w:val="00D94DB9"/>
    <w:rsid w:val="00D97E37"/>
    <w:rsid w:val="00DC0BAA"/>
    <w:rsid w:val="00DD4665"/>
    <w:rsid w:val="00DD7500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64EDC"/>
    <w:rsid w:val="00E8207E"/>
    <w:rsid w:val="00E82FEF"/>
    <w:rsid w:val="00E90C8F"/>
    <w:rsid w:val="00EA66C1"/>
    <w:rsid w:val="00EC319C"/>
    <w:rsid w:val="00ED480B"/>
    <w:rsid w:val="00EF5CFE"/>
    <w:rsid w:val="00F21023"/>
    <w:rsid w:val="00F26D3A"/>
    <w:rsid w:val="00F437BF"/>
    <w:rsid w:val="00F45109"/>
    <w:rsid w:val="00F630DD"/>
    <w:rsid w:val="00F647FC"/>
    <w:rsid w:val="00F72909"/>
    <w:rsid w:val="00FA51EC"/>
    <w:rsid w:val="00FB17C4"/>
    <w:rsid w:val="00FC77B6"/>
    <w:rsid w:val="00FD0E1D"/>
    <w:rsid w:val="00FE6626"/>
    <w:rsid w:val="00FF7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link w:val="NoSpacingChar"/>
    <w:uiPriority w:val="99"/>
    <w:qFormat/>
    <w:rsid w:val="00C214B7"/>
    <w:rPr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  <w:style w:type="character" w:customStyle="1" w:styleId="NoSpacingChar">
    <w:name w:val="No Spacing Char"/>
    <w:link w:val="NoSpacing"/>
    <w:uiPriority w:val="99"/>
    <w:locked/>
    <w:rsid w:val="00BD5240"/>
    <w:rPr>
      <w:sz w:val="22"/>
      <w:lang w:eastAsia="en-US"/>
    </w:rPr>
  </w:style>
  <w:style w:type="character" w:styleId="Strong">
    <w:name w:val="Strong"/>
    <w:basedOn w:val="DefaultParagraphFont"/>
    <w:uiPriority w:val="99"/>
    <w:qFormat/>
    <w:locked/>
    <w:rsid w:val="00BD5240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254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421</Words>
  <Characters>2403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2025-08-07T14:31:00Z</cp:lastPrinted>
  <dcterms:created xsi:type="dcterms:W3CDTF">2026-07-07T15:14:00Z</dcterms:created>
  <dcterms:modified xsi:type="dcterms:W3CDTF">2026-07-08T06:21:00Z</dcterms:modified>
</cp:coreProperties>
</file>